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88" w:rsidRDefault="007B2188"/>
    <w:p w:rsidR="007B2188" w:rsidRDefault="007B2188"/>
    <w:p w:rsidR="007B2188" w:rsidRDefault="007B2188" w:rsidP="007B2188">
      <w:pPr>
        <w:spacing w:line="240" w:lineRule="auto"/>
      </w:pPr>
    </w:p>
    <w:tbl>
      <w:tblPr>
        <w:tblW w:w="5340" w:type="pct"/>
        <w:tblInd w:w="-360" w:type="dxa"/>
        <w:tblLayout w:type="fixed"/>
        <w:tblLook w:val="0600" w:firstRow="0" w:lastRow="0" w:firstColumn="0" w:lastColumn="0" w:noHBand="1" w:noVBand="1"/>
        <w:tblDescription w:val="Diseño de tabla, página 1"/>
      </w:tblPr>
      <w:tblGrid>
        <w:gridCol w:w="4116"/>
        <w:gridCol w:w="4203"/>
        <w:gridCol w:w="2859"/>
      </w:tblGrid>
      <w:tr w:rsidR="00F74BE3" w:rsidRPr="004403B3" w:rsidTr="004578ED">
        <w:trPr>
          <w:trHeight w:val="2318"/>
        </w:trPr>
        <w:tc>
          <w:tcPr>
            <w:tcW w:w="1841" w:type="pct"/>
            <w:tcBorders>
              <w:bottom w:val="nil"/>
            </w:tcBorders>
          </w:tcPr>
          <w:p w:rsidR="00F74BE3" w:rsidRPr="00B57C1A" w:rsidRDefault="00B57C1A" w:rsidP="007B2188">
            <w:pPr>
              <w:pStyle w:val="Nombredelainstitucin"/>
              <w:ind w:right="1870"/>
              <w:rPr>
                <w:sz w:val="28"/>
                <w:szCs w:val="28"/>
              </w:rPr>
            </w:pPr>
            <w:r w:rsidRPr="00B57C1A">
              <w:rPr>
                <w:sz w:val="28"/>
                <w:szCs w:val="28"/>
              </w:rPr>
              <w:t xml:space="preserve">Escuela de artes y oficios </w:t>
            </w:r>
          </w:p>
        </w:tc>
        <w:tc>
          <w:tcPr>
            <w:tcW w:w="1880" w:type="pct"/>
            <w:tcBorders>
              <w:bottom w:val="nil"/>
            </w:tcBorders>
          </w:tcPr>
          <w:p w:rsidR="00F74BE3" w:rsidRDefault="00F74BE3" w:rsidP="009456B3">
            <w:pPr>
              <w:pStyle w:val="Normalsobrefondooscuro"/>
            </w:pPr>
          </w:p>
        </w:tc>
        <w:tc>
          <w:tcPr>
            <w:tcW w:w="1279" w:type="pct"/>
            <w:vMerge w:val="restart"/>
            <w:tcBorders>
              <w:bottom w:val="nil"/>
            </w:tcBorders>
            <w:vAlign w:val="bottom"/>
          </w:tcPr>
          <w:p w:rsidR="00F74BE3" w:rsidRPr="00867643" w:rsidRDefault="00867643" w:rsidP="00F74BE3">
            <w:pPr>
              <w:pStyle w:val="Ttulo"/>
              <w:rPr>
                <w:sz w:val="28"/>
                <w:szCs w:val="28"/>
                <w:lang w:val="fr-FR"/>
              </w:rPr>
            </w:pPr>
            <w:r w:rsidRPr="00867643">
              <w:rPr>
                <w:sz w:val="28"/>
                <w:szCs w:val="28"/>
              </w:rPr>
              <w:t xml:space="preserve">integrando lo escencial a la vida </w:t>
            </w:r>
          </w:p>
          <w:p w:rsidR="00F74BE3" w:rsidRDefault="00867643" w:rsidP="00867643">
            <w:pPr>
              <w:pStyle w:val="Textodebienvenida"/>
            </w:pPr>
            <w:r>
              <w:t>La escuela de artes y oficios quiere asercar a las comunidades conociminetos que le permitan desarrollarse con proyecciones de futuro.</w:t>
            </w:r>
          </w:p>
          <w:p w:rsidR="00867643" w:rsidRDefault="00867643" w:rsidP="00867643">
            <w:pPr>
              <w:pStyle w:val="Textodebienvenida"/>
            </w:pPr>
            <w:r>
              <w:t xml:space="preserve">Integrando a la educacion los oficios que se consideran profundamente secesarios para la recostruccion de una socciedad que atraviesa un profundo cambio. </w:t>
            </w:r>
          </w:p>
          <w:p w:rsidR="00867643" w:rsidRDefault="00867643" w:rsidP="00867643">
            <w:pPr>
              <w:pStyle w:val="Textodebienvenida"/>
            </w:pPr>
            <w:r>
              <w:t>Tomemos este cambio y hagamos de el la oportunidad de construir un espacio mejor.</w:t>
            </w:r>
          </w:p>
          <w:p w:rsidR="00867643" w:rsidRPr="004403B3" w:rsidRDefault="00867643" w:rsidP="00867643">
            <w:pPr>
              <w:pStyle w:val="Textodebienvenida"/>
              <w:rPr>
                <w:lang w:val="fr-FR"/>
              </w:rPr>
            </w:pPr>
          </w:p>
        </w:tc>
      </w:tr>
      <w:tr w:rsidR="00F74BE3" w:rsidTr="00585ABA">
        <w:trPr>
          <w:trHeight w:val="3690"/>
        </w:trPr>
        <w:tc>
          <w:tcPr>
            <w:tcW w:w="1841" w:type="pct"/>
            <w:shd w:val="clear" w:color="auto" w:fill="auto"/>
            <w:vAlign w:val="center"/>
          </w:tcPr>
          <w:p w:rsidR="00F74BE3" w:rsidRPr="007E7556" w:rsidRDefault="007E7556" w:rsidP="006E5206">
            <w:pPr>
              <w:pStyle w:val="Ttulo"/>
              <w:rPr>
                <w:sz w:val="28"/>
                <w:szCs w:val="28"/>
                <w:lang w:val="fr-FR"/>
              </w:rPr>
            </w:pPr>
            <w:r w:rsidRPr="007E7556">
              <w:rPr>
                <w:sz w:val="28"/>
                <w:szCs w:val="28"/>
              </w:rPr>
              <w:t>eco-sustentabilidad</w:t>
            </w:r>
          </w:p>
          <w:p w:rsidR="00F74BE3" w:rsidRDefault="00867643" w:rsidP="00151AC1">
            <w:pPr>
              <w:pStyle w:val="Introduccindelapginadeportada"/>
              <w:ind w:left="0"/>
            </w:pPr>
            <w:r>
              <w:t xml:space="preserve">En este programa integraremso tres areas de la biodeversidad </w:t>
            </w:r>
            <w:r w:rsidR="00151AC1">
              <w:t>que conviviran de forma armonica en un espacio a urbani</w:t>
            </w:r>
            <w:r w:rsidR="007E7556">
              <w:t>zar con principios sustentables.</w:t>
            </w:r>
          </w:p>
          <w:p w:rsidR="00151AC1" w:rsidRDefault="00151AC1" w:rsidP="00151AC1">
            <w:pPr>
              <w:pStyle w:val="Introduccindelapginadeportada"/>
              <w:ind w:left="0"/>
            </w:pPr>
            <w:r>
              <w:t xml:space="preserve">-reutilizacion de las aguas servidas </w:t>
            </w:r>
          </w:p>
          <w:p w:rsidR="00151AC1" w:rsidRDefault="00151AC1" w:rsidP="00151AC1">
            <w:pPr>
              <w:pStyle w:val="Introduccindelapginadeportada"/>
              <w:ind w:left="0"/>
            </w:pPr>
            <w:r>
              <w:t xml:space="preserve">-Plantacion de hierbas medicinales </w:t>
            </w:r>
          </w:p>
          <w:p w:rsidR="00151AC1" w:rsidRPr="00151AC1" w:rsidRDefault="00151AC1" w:rsidP="00151AC1">
            <w:pPr>
              <w:pStyle w:val="Introduccindelapginadeportada"/>
              <w:ind w:left="0"/>
            </w:pPr>
            <w:r>
              <w:t xml:space="preserve">-Apicultura </w:t>
            </w:r>
          </w:p>
        </w:tc>
        <w:tc>
          <w:tcPr>
            <w:tcW w:w="1880" w:type="pct"/>
            <w:vAlign w:val="center"/>
          </w:tcPr>
          <w:p w:rsidR="00F74BE3" w:rsidRDefault="00F74BE3" w:rsidP="008E6C83">
            <w:pPr>
              <w:pStyle w:val="Ttulo4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inline distT="0" distB="0" distL="0" distR="0" wp14:anchorId="45BCB2A1" wp14:editId="731DABAB">
                      <wp:extent cx="2592000" cy="2286000"/>
                      <wp:effectExtent l="0" t="0" r="0" b="0"/>
                      <wp:docPr id="3" name="Rectángulo 3" descr="alumnos hablando en una cla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2000" cy="2286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9D9790" id="Rectángulo 3" o:spid="_x0000_s1026" alt="alumnos hablando en una clase" style="width:204.1pt;height:1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" stroked="f" strokeweight="1pt">
                      <v:fill r:id="rId14" o:title="alumnos hablando en una clase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79" w:type="pct"/>
            <w:vMerge/>
            <w:shd w:val="clear" w:color="auto" w:fill="auto"/>
          </w:tcPr>
          <w:p w:rsidR="00F74BE3" w:rsidRDefault="00F74BE3" w:rsidP="00291E11">
            <w:pPr>
              <w:pStyle w:val="Normalsobrefondooscuro"/>
            </w:pPr>
          </w:p>
        </w:tc>
      </w:tr>
      <w:tr w:rsidR="00F74BE3" w:rsidTr="004578ED">
        <w:trPr>
          <w:trHeight w:val="973"/>
        </w:trPr>
        <w:tc>
          <w:tcPr>
            <w:tcW w:w="1841" w:type="pct"/>
            <w:vMerge w:val="restart"/>
            <w:vAlign w:val="center"/>
          </w:tcPr>
          <w:p w:rsidR="00F74BE3" w:rsidRPr="009B1799" w:rsidRDefault="00F74BE3" w:rsidP="00FB2D1E">
            <w:pPr>
              <w:spacing w:line="240" w:lineRule="auto"/>
              <w:ind w:left="-115"/>
              <w:jc w:val="left"/>
            </w:pPr>
            <w:r>
              <w:rPr>
                <w:lang w:val="en-US"/>
              </w:rPr>
              <mc:AlternateContent>
                <mc:Choice Requires="wps">
                  <w:drawing>
                    <wp:inline distT="0" distB="0" distL="0" distR="0" wp14:anchorId="544FAF83" wp14:editId="100D201D">
                      <wp:extent cx="2574000" cy="2377440"/>
                      <wp:effectExtent l="0" t="0" r="0" b="3810"/>
                      <wp:docPr id="10" name="Rectángulo 10" descr="mujer con mochila sujetando unos libros 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4000" cy="23774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9EFE76" id="Rectángulo 10" o:spid="_x0000_s1026" alt="mujer con mochila sujetando unos libros " style="width:202.7pt;height:1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" stroked="f" strokeweight="1pt">
                      <v:fill r:id="rId16" o:title="mujer con mochila sujetando unos libros 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80" w:type="pct"/>
            <w:vMerge w:val="restart"/>
            <w:vAlign w:val="center"/>
          </w:tcPr>
          <w:p w:rsidR="00DB182E" w:rsidRDefault="00DB182E" w:rsidP="00FB2D1E">
            <w:pPr>
              <w:pStyle w:val="Ttulo"/>
            </w:pPr>
          </w:p>
          <w:p w:rsidR="00F74BE3" w:rsidRPr="004403B3" w:rsidRDefault="00151AC1" w:rsidP="00DB182E">
            <w:pPr>
              <w:pStyle w:val="Ttulo"/>
              <w:jc w:val="both"/>
              <w:rPr>
                <w:lang w:val="fr-FR"/>
              </w:rPr>
            </w:pPr>
            <w:r>
              <w:t xml:space="preserve">iluminacion </w:t>
            </w:r>
          </w:p>
          <w:p w:rsidR="00F74BE3" w:rsidRDefault="00E45E44" w:rsidP="00E45E44">
            <w:pPr>
              <w:pStyle w:val="Introduccindelapginadeportada"/>
              <w:ind w:left="0"/>
            </w:pPr>
            <w:r>
              <w:t>Vivimos en un momento de metamorfosis energetica es funcamental estar preparados para los nuevos tiempos.</w:t>
            </w:r>
          </w:p>
          <w:p w:rsidR="00E45E44" w:rsidRDefault="00E45E44" w:rsidP="00E45E44">
            <w:pPr>
              <w:pStyle w:val="Introduccindelapginadeportada"/>
              <w:ind w:left="0"/>
            </w:pPr>
            <w:r>
              <w:t xml:space="preserve">-Energias renovables </w:t>
            </w:r>
          </w:p>
          <w:p w:rsidR="00E45E44" w:rsidRDefault="00E45E44" w:rsidP="00E45E44">
            <w:pPr>
              <w:pStyle w:val="Introduccindelapginadeportada"/>
              <w:ind w:left="0"/>
            </w:pPr>
            <w:r>
              <w:t xml:space="preserve">-Cableado domisiliario </w:t>
            </w:r>
          </w:p>
          <w:p w:rsidR="00E45E44" w:rsidRDefault="00E45E44" w:rsidP="00E45E44">
            <w:pPr>
              <w:pStyle w:val="Introduccindelapginadeportada"/>
              <w:ind w:left="0"/>
            </w:pPr>
            <w:r>
              <w:t xml:space="preserve">-Iluminacion de interiores </w:t>
            </w:r>
          </w:p>
          <w:p w:rsidR="00E45E44" w:rsidRPr="00E45E44" w:rsidRDefault="00E45E44" w:rsidP="00E45E44">
            <w:pPr>
              <w:pStyle w:val="Introduccindelapginadeportada"/>
              <w:ind w:left="0"/>
              <w:rPr>
                <w:lang w:val="fr-FR"/>
              </w:rPr>
            </w:pPr>
          </w:p>
        </w:tc>
        <w:tc>
          <w:tcPr>
            <w:tcW w:w="1279" w:type="pct"/>
            <w:vMerge/>
            <w:shd w:val="clear" w:color="auto" w:fill="auto"/>
          </w:tcPr>
          <w:p w:rsidR="00F74BE3" w:rsidRDefault="00F74BE3" w:rsidP="00291E11">
            <w:pPr>
              <w:pStyle w:val="Normalsobrefondooscuro"/>
            </w:pPr>
          </w:p>
        </w:tc>
      </w:tr>
      <w:tr w:rsidR="00B222EE" w:rsidTr="004578ED">
        <w:trPr>
          <w:trHeight w:val="3141"/>
        </w:trPr>
        <w:tc>
          <w:tcPr>
            <w:tcW w:w="1841" w:type="pct"/>
            <w:vMerge/>
          </w:tcPr>
          <w:p w:rsidR="00B222EE" w:rsidRPr="009B1799" w:rsidRDefault="00B222EE" w:rsidP="00291E11"/>
        </w:tc>
        <w:tc>
          <w:tcPr>
            <w:tcW w:w="1880" w:type="pct"/>
            <w:vMerge/>
          </w:tcPr>
          <w:p w:rsidR="00B222EE" w:rsidRPr="00C7436A" w:rsidRDefault="00B222EE" w:rsidP="00291E11">
            <w:pPr>
              <w:pStyle w:val="Ttulo4"/>
              <w:rPr>
                <w:color w:val="FFFFFF" w:themeColor="background1"/>
              </w:rPr>
            </w:pPr>
          </w:p>
        </w:tc>
        <w:tc>
          <w:tcPr>
            <w:tcW w:w="1279" w:type="pct"/>
            <w:vMerge w:val="restart"/>
            <w:vAlign w:val="center"/>
          </w:tcPr>
          <w:p w:rsidR="00B222EE" w:rsidRDefault="00B222EE" w:rsidP="008E6C83">
            <w:pPr>
              <w:pStyle w:val="Normalsobrefondooscuro"/>
              <w:ind w:left="-72"/>
              <w:jc w:val="center"/>
            </w:pPr>
            <w:r>
              <w:rPr>
                <w:lang w:val="en-US"/>
              </w:rPr>
              <mc:AlternateContent>
                <mc:Choice Requires="wps">
                  <w:drawing>
                    <wp:inline distT="0" distB="0" distL="0" distR="0" wp14:anchorId="6295C51C" wp14:editId="26B7B570">
                      <wp:extent cx="1828800" cy="4137709"/>
                      <wp:effectExtent l="0" t="0" r="0" b="0"/>
                      <wp:docPr id="31" name="Diagrama de flujo: Entrada manual 9" descr="mujer bebiendo café a su escritori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28800" cy="4137709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18"/>
                                  <a:gd name="connsiteY0" fmla="*/ 3061 h 11061"/>
                                  <a:gd name="connsiteX1" fmla="*/ 10018 w 10018"/>
                                  <a:gd name="connsiteY1" fmla="*/ 0 h 11061"/>
                                  <a:gd name="connsiteX2" fmla="*/ 10000 w 10018"/>
                                  <a:gd name="connsiteY2" fmla="*/ 11061 h 11061"/>
                                  <a:gd name="connsiteX3" fmla="*/ 0 w 10018"/>
                                  <a:gd name="connsiteY3" fmla="*/ 11061 h 11061"/>
                                  <a:gd name="connsiteX4" fmla="*/ 0 w 10018"/>
                                  <a:gd name="connsiteY4" fmla="*/ 3061 h 11061"/>
                                  <a:gd name="connsiteX0" fmla="*/ 0 w 10018"/>
                                  <a:gd name="connsiteY0" fmla="*/ 3131 h 11131"/>
                                  <a:gd name="connsiteX1" fmla="*/ 9844 w 10018"/>
                                  <a:gd name="connsiteY1" fmla="*/ 0 h 11131"/>
                                  <a:gd name="connsiteX2" fmla="*/ 10018 w 10018"/>
                                  <a:gd name="connsiteY2" fmla="*/ 70 h 11131"/>
                                  <a:gd name="connsiteX3" fmla="*/ 10000 w 10018"/>
                                  <a:gd name="connsiteY3" fmla="*/ 11131 h 11131"/>
                                  <a:gd name="connsiteX4" fmla="*/ 0 w 10018"/>
                                  <a:gd name="connsiteY4" fmla="*/ 11131 h 11131"/>
                                  <a:gd name="connsiteX5" fmla="*/ 0 w 10018"/>
                                  <a:gd name="connsiteY5" fmla="*/ 3131 h 11131"/>
                                  <a:gd name="connsiteX0" fmla="*/ 0 w 10018"/>
                                  <a:gd name="connsiteY0" fmla="*/ 3061 h 11061"/>
                                  <a:gd name="connsiteX1" fmla="*/ 9844 w 10018"/>
                                  <a:gd name="connsiteY1" fmla="*/ 67 h 11061"/>
                                  <a:gd name="connsiteX2" fmla="*/ 10018 w 10018"/>
                                  <a:gd name="connsiteY2" fmla="*/ 0 h 11061"/>
                                  <a:gd name="connsiteX3" fmla="*/ 10000 w 10018"/>
                                  <a:gd name="connsiteY3" fmla="*/ 11061 h 11061"/>
                                  <a:gd name="connsiteX4" fmla="*/ 0 w 10018"/>
                                  <a:gd name="connsiteY4" fmla="*/ 11061 h 11061"/>
                                  <a:gd name="connsiteX5" fmla="*/ 0 w 10018"/>
                                  <a:gd name="connsiteY5" fmla="*/ 3061 h 11061"/>
                                  <a:gd name="connsiteX0" fmla="*/ 0 w 10018"/>
                                  <a:gd name="connsiteY0" fmla="*/ 3085 h 11085"/>
                                  <a:gd name="connsiteX1" fmla="*/ 9844 w 10018"/>
                                  <a:gd name="connsiteY1" fmla="*/ 0 h 11085"/>
                                  <a:gd name="connsiteX2" fmla="*/ 10018 w 10018"/>
                                  <a:gd name="connsiteY2" fmla="*/ 24 h 11085"/>
                                  <a:gd name="connsiteX3" fmla="*/ 10000 w 10018"/>
                                  <a:gd name="connsiteY3" fmla="*/ 11085 h 11085"/>
                                  <a:gd name="connsiteX4" fmla="*/ 0 w 10018"/>
                                  <a:gd name="connsiteY4" fmla="*/ 11085 h 11085"/>
                                  <a:gd name="connsiteX5" fmla="*/ 0 w 10018"/>
                                  <a:gd name="connsiteY5" fmla="*/ 3085 h 11085"/>
                                  <a:gd name="connsiteX0" fmla="*/ 0 w 10018"/>
                                  <a:gd name="connsiteY0" fmla="*/ 3142 h 11142"/>
                                  <a:gd name="connsiteX1" fmla="*/ 9844 w 10018"/>
                                  <a:gd name="connsiteY1" fmla="*/ 0 h 11142"/>
                                  <a:gd name="connsiteX2" fmla="*/ 10018 w 10018"/>
                                  <a:gd name="connsiteY2" fmla="*/ 81 h 11142"/>
                                  <a:gd name="connsiteX3" fmla="*/ 10000 w 10018"/>
                                  <a:gd name="connsiteY3" fmla="*/ 11142 h 11142"/>
                                  <a:gd name="connsiteX4" fmla="*/ 0 w 10018"/>
                                  <a:gd name="connsiteY4" fmla="*/ 11142 h 11142"/>
                                  <a:gd name="connsiteX5" fmla="*/ 0 w 10018"/>
                                  <a:gd name="connsiteY5" fmla="*/ 3142 h 11142"/>
                                  <a:gd name="connsiteX0" fmla="*/ 0 w 10018"/>
                                  <a:gd name="connsiteY0" fmla="*/ 3142 h 11142"/>
                                  <a:gd name="connsiteX1" fmla="*/ 9992 w 10018"/>
                                  <a:gd name="connsiteY1" fmla="*/ 0 h 11142"/>
                                  <a:gd name="connsiteX2" fmla="*/ 10018 w 10018"/>
                                  <a:gd name="connsiteY2" fmla="*/ 81 h 11142"/>
                                  <a:gd name="connsiteX3" fmla="*/ 10000 w 10018"/>
                                  <a:gd name="connsiteY3" fmla="*/ 11142 h 11142"/>
                                  <a:gd name="connsiteX4" fmla="*/ 0 w 10018"/>
                                  <a:gd name="connsiteY4" fmla="*/ 11142 h 11142"/>
                                  <a:gd name="connsiteX5" fmla="*/ 0 w 10018"/>
                                  <a:gd name="connsiteY5" fmla="*/ 3142 h 111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18" h="11142">
                                    <a:moveTo>
                                      <a:pt x="0" y="3142"/>
                                    </a:moveTo>
                                    <a:lnTo>
                                      <a:pt x="9992" y="0"/>
                                    </a:lnTo>
                                    <a:cubicBezTo>
                                      <a:pt x="10001" y="27"/>
                                      <a:pt x="10009" y="54"/>
                                      <a:pt x="10018" y="81"/>
                                    </a:cubicBezTo>
                                    <a:lnTo>
                                      <a:pt x="10000" y="11142"/>
                                    </a:lnTo>
                                    <a:lnTo>
                                      <a:pt x="0" y="11142"/>
                                    </a:lnTo>
                                    <a:lnTo>
                                      <a:pt x="0" y="3142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 b="16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782E73" id="Diagrama de flujo: Entrada manual 9" o:spid="_x0000_s1026" alt="mujer bebiendo café a su escritorio" style="width:2in;height:325.8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018,11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" path="m,3142l9992,v9,27,17,54,26,81l10000,11142,,11142,,3142xe" stroked="f" strokeweight="1pt">
                      <v:fill r:id="rId18" o:title="mujer bebiendo café a su escritorio" recolor="t" rotate="t" type="frame"/>
                      <v:stroke joinstyle="miter"/>
                      <v:path arrowok="t" o:connecttype="custom" o:connectlocs="0,1166818;1824054,0;1828800,30080;1825514,4137709;0,4137709;0,1166818" o:connectangles="0,0,0,0,0,0"/>
                      <w10:anchorlock/>
                    </v:shape>
                  </w:pict>
                </mc:Fallback>
              </mc:AlternateContent>
            </w:r>
          </w:p>
        </w:tc>
      </w:tr>
      <w:tr w:rsidR="00B222EE" w:rsidTr="00922929">
        <w:trPr>
          <w:trHeight w:val="3963"/>
        </w:trPr>
        <w:tc>
          <w:tcPr>
            <w:tcW w:w="1841" w:type="pct"/>
            <w:vAlign w:val="center"/>
          </w:tcPr>
          <w:p w:rsidR="00B222EE" w:rsidRPr="004403B3" w:rsidRDefault="00151AC1" w:rsidP="006E5206">
            <w:pPr>
              <w:pStyle w:val="Ttulo"/>
              <w:rPr>
                <w:lang w:val="fr-FR"/>
              </w:rPr>
            </w:pPr>
            <w:r>
              <w:t xml:space="preserve">artes aplicadas </w:t>
            </w:r>
          </w:p>
          <w:p w:rsidR="004F74D1" w:rsidRDefault="00E45E44" w:rsidP="00165953">
            <w:pPr>
              <w:pStyle w:val="Introduccindelapginadeportada"/>
              <w:ind w:left="0"/>
              <w:jc w:val="left"/>
            </w:pPr>
            <w:r>
              <w:t xml:space="preserve">Para </w:t>
            </w:r>
            <w:r w:rsidR="004F74D1">
              <w:t xml:space="preserve">este año tenemos </w:t>
            </w:r>
          </w:p>
          <w:p w:rsidR="00E45E44" w:rsidRDefault="00E45E44" w:rsidP="00165953">
            <w:pPr>
              <w:pStyle w:val="Introduccindelapginadeportada"/>
              <w:ind w:left="0"/>
              <w:jc w:val="left"/>
            </w:pPr>
            <w:r>
              <w:t xml:space="preserve">-ceramica </w:t>
            </w:r>
          </w:p>
          <w:p w:rsidR="00165953" w:rsidRDefault="00165953" w:rsidP="00165953">
            <w:pPr>
              <w:pStyle w:val="Introduccindelapginadeportada"/>
              <w:ind w:left="0"/>
              <w:jc w:val="left"/>
            </w:pPr>
            <w:r>
              <w:t xml:space="preserve">-Cine </w:t>
            </w:r>
          </w:p>
          <w:p w:rsidR="00B222EE" w:rsidRPr="00E45E44" w:rsidRDefault="00E45E44" w:rsidP="00165953">
            <w:pPr>
              <w:pStyle w:val="Introduccindelapginadeportada"/>
              <w:ind w:left="0"/>
              <w:jc w:val="left"/>
            </w:pPr>
            <w:r>
              <w:t>-gravado</w:t>
            </w:r>
          </w:p>
        </w:tc>
        <w:tc>
          <w:tcPr>
            <w:tcW w:w="1880" w:type="pct"/>
            <w:vAlign w:val="bottom"/>
          </w:tcPr>
          <w:p w:rsidR="00B222EE" w:rsidRPr="00C7436A" w:rsidRDefault="004578ED" w:rsidP="008E6C83">
            <w:pPr>
              <w:pStyle w:val="Ttulo4"/>
              <w:spacing w:before="0"/>
              <w:ind w:left="-72"/>
              <w:jc w:val="left"/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BDA829" wp14:editId="42E9148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-2232025</wp:posOffset>
                      </wp:positionV>
                      <wp:extent cx="2591435" cy="2377440"/>
                      <wp:effectExtent l="0" t="0" r="0" b="3810"/>
                      <wp:wrapSquare wrapText="bothSides"/>
                      <wp:docPr id="33" name="Rectángulo 33" descr="sombreros de graduación de alumnos en el ai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1435" cy="23774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905BC" id="Rectángulo 33" o:spid="_x0000_s1026" alt="sombreros de graduación de alumnos en el aire" style="position:absolute;margin-left:-4.05pt;margin-top:-175.75pt;width:204.05pt;height:18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" stroked="f" strokeweight="1pt">
                      <v:fill r:id="rId20" o:title="sombreros de graduación de alumnos en el aire" recolor="t" rotate="t" type="frame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1279" w:type="pct"/>
            <w:vMerge/>
          </w:tcPr>
          <w:p w:rsidR="00B222EE" w:rsidRDefault="00B222EE" w:rsidP="00291E11">
            <w:pPr>
              <w:pStyle w:val="Normalsobrefondooscuro"/>
            </w:pPr>
          </w:p>
        </w:tc>
      </w:tr>
    </w:tbl>
    <w:p w:rsidR="00CD7C82" w:rsidRPr="00FB2D1E" w:rsidRDefault="00CD7C82" w:rsidP="0051286B">
      <w:pPr>
        <w:spacing w:line="240" w:lineRule="auto"/>
        <w:rPr>
          <w:sz w:val="2"/>
        </w:rPr>
      </w:pPr>
    </w:p>
    <w:p w:rsidR="0051286B" w:rsidRPr="00FB2D1E" w:rsidRDefault="0051286B" w:rsidP="0051286B">
      <w:pPr>
        <w:spacing w:line="240" w:lineRule="auto"/>
        <w:rPr>
          <w:sz w:val="2"/>
        </w:rPr>
        <w:sectPr w:rsidR="0051286B" w:rsidRPr="00FB2D1E" w:rsidSect="004578ED">
          <w:headerReference w:type="first" r:id="rId21"/>
          <w:footerReference w:type="first" r:id="rId22"/>
          <w:pgSz w:w="11906" w:h="16838" w:code="9"/>
          <w:pgMar w:top="737" w:right="720" w:bottom="431" w:left="720" w:header="142" w:footer="142" w:gutter="0"/>
          <w:cols w:space="720"/>
          <w:titlePg/>
          <w:docGrid w:linePitch="360"/>
        </w:sectPr>
      </w:pPr>
    </w:p>
    <w:tbl>
      <w:tblPr>
        <w:tblW w:w="11383" w:type="dxa"/>
        <w:tblInd w:w="-3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, página 2"/>
      </w:tblPr>
      <w:tblGrid>
        <w:gridCol w:w="7200"/>
        <w:gridCol w:w="3933"/>
        <w:gridCol w:w="250"/>
      </w:tblGrid>
      <w:tr w:rsidR="00B222EE" w:rsidTr="00F97363">
        <w:trPr>
          <w:trHeight w:val="3230"/>
        </w:trPr>
        <w:tc>
          <w:tcPr>
            <w:tcW w:w="11133" w:type="dxa"/>
            <w:gridSpan w:val="2"/>
          </w:tcPr>
          <w:p w:rsidR="00B222EE" w:rsidRDefault="00B222EE" w:rsidP="00816B2F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250" w:type="dxa"/>
          </w:tcPr>
          <w:p w:rsidR="00B222EE" w:rsidRDefault="00B222EE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A34BEF" w:rsidTr="00F97363">
        <w:trPr>
          <w:trHeight w:val="1880"/>
        </w:trPr>
        <w:tc>
          <w:tcPr>
            <w:tcW w:w="7200" w:type="dxa"/>
            <w:vAlign w:val="center"/>
          </w:tcPr>
          <w:p w:rsidR="00A34BEF" w:rsidRPr="007051E1" w:rsidRDefault="007E7556" w:rsidP="007E7556">
            <w:pPr>
              <w:pStyle w:val="Ttulocreativo"/>
            </w:pPr>
            <w:r>
              <w:t>educando</w:t>
            </w:r>
          </w:p>
        </w:tc>
        <w:tc>
          <w:tcPr>
            <w:tcW w:w="3933" w:type="dxa"/>
          </w:tcPr>
          <w:p w:rsidR="00A34BEF" w:rsidRDefault="00A34BEF" w:rsidP="00816B2F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250" w:type="dxa"/>
          </w:tcPr>
          <w:p w:rsidR="00A34BEF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B222EE" w:rsidTr="00F97363">
        <w:trPr>
          <w:trHeight w:val="1511"/>
        </w:trPr>
        <w:tc>
          <w:tcPr>
            <w:tcW w:w="11133" w:type="dxa"/>
            <w:gridSpan w:val="2"/>
            <w:vAlign w:val="center"/>
          </w:tcPr>
          <w:p w:rsidR="00B222EE" w:rsidRPr="009E6159" w:rsidRDefault="007E7556" w:rsidP="007E7556">
            <w:pPr>
              <w:pStyle w:val="Ttulo1"/>
            </w:pPr>
            <w:r>
              <w:t xml:space="preserve">Para constuir el mundo que imaginamos </w:t>
            </w:r>
            <w:r w:rsidR="00DB182E">
              <w:t xml:space="preserve"> </w:t>
            </w:r>
          </w:p>
        </w:tc>
        <w:tc>
          <w:tcPr>
            <w:tcW w:w="250" w:type="dxa"/>
          </w:tcPr>
          <w:p w:rsidR="00B222EE" w:rsidRDefault="00B222EE" w:rsidP="00A34BEF">
            <w:pPr>
              <w:pStyle w:val="Ttulo1"/>
              <w:spacing w:before="0"/>
            </w:pPr>
          </w:p>
        </w:tc>
      </w:tr>
      <w:tr w:rsidR="00A34BEF" w:rsidTr="00F97363">
        <w:trPr>
          <w:trHeight w:val="315"/>
        </w:trPr>
        <w:tc>
          <w:tcPr>
            <w:tcW w:w="7200" w:type="dxa"/>
          </w:tcPr>
          <w:p w:rsidR="00A34BEF" w:rsidRDefault="00A34BEF" w:rsidP="00D41685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3933" w:type="dxa"/>
          </w:tcPr>
          <w:p w:rsidR="00A34BEF" w:rsidRDefault="00A34BEF" w:rsidP="00816B2F">
            <w:pPr>
              <w:rPr>
                <w:rFonts w:eastAsiaTheme="minorHAnsi"/>
                <w:lang w:eastAsia="ja-JP"/>
              </w:rPr>
            </w:pPr>
          </w:p>
        </w:tc>
        <w:tc>
          <w:tcPr>
            <w:tcW w:w="250" w:type="dxa"/>
          </w:tcPr>
          <w:p w:rsidR="00A34BEF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A34BEF" w:rsidTr="00585ABA">
        <w:trPr>
          <w:trHeight w:val="4025"/>
        </w:trPr>
        <w:tc>
          <w:tcPr>
            <w:tcW w:w="7200" w:type="dxa"/>
            <w:vMerge w:val="restart"/>
          </w:tcPr>
          <w:p w:rsidR="00A34BEF" w:rsidRDefault="007E7556" w:rsidP="007E755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Parece una taera titanica el volcarnos al mundo que imaginamos cada pequeño paso hacia este lugar aportamos al nuevo sitema, donde poda</w:t>
            </w:r>
            <w:r w:rsidR="00717A43">
              <w:rPr>
                <w:rFonts w:eastAsiaTheme="minorHAnsi"/>
              </w:rPr>
              <w:t>mos integrar distintas areas del camino por el que queremos trancitar. Un lugar con oportunidades similares para todos. Y con una integracion medioambiental que nos permita cuidar nuestro planeta y fortalecer la calidad de vida de los humanos.</w:t>
            </w:r>
          </w:p>
          <w:p w:rsidR="003F02FB" w:rsidRDefault="003F02FB" w:rsidP="007E755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Donde la gratuidad generara posibilidades a todos quienes quieran desarrollarse en estos modos y asi integrar a gente de todos los espetros sociales a un plan de desarrollo general, borrando los limites sociocultirales tan marcados en este pais.</w:t>
            </w:r>
          </w:p>
          <w:p w:rsidR="003F02FB" w:rsidRDefault="003F02FB" w:rsidP="007E755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Ademas generando un beneifico directo y visible para las comunidades, entregando herramientas suficientes para mitigar la descertificacion de nuestra zona central y solucionando a su vez temas de alimentacion y contaminacion por las aguas servidas en el mar.</w:t>
            </w:r>
          </w:p>
          <w:p w:rsidR="003F02FB" w:rsidRDefault="003F02FB" w:rsidP="007E755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Creando ecositemas sustentables donde los humanso formen parte de la contrucccion de estos espacios y el aporvechamiento de las aguas ducles para la produccion de plantas medicinales y mieliferas.</w:t>
            </w:r>
          </w:p>
          <w:p w:rsidR="003F02FB" w:rsidRDefault="003F02FB" w:rsidP="007E755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Este aprobechamiento de las aguas no solo sera un soporte para los abitantes sino que tambien seran alimento para la produccion de miel propoleo y jale real.</w:t>
            </w:r>
          </w:p>
          <w:p w:rsidR="00717A43" w:rsidRPr="001917E7" w:rsidRDefault="00717A43" w:rsidP="007E7556">
            <w:pPr>
              <w:rPr>
                <w:rFonts w:eastAsiaTheme="minorHAnsi"/>
              </w:rPr>
            </w:pPr>
          </w:p>
        </w:tc>
        <w:tc>
          <w:tcPr>
            <w:tcW w:w="3933" w:type="dxa"/>
          </w:tcPr>
          <w:p w:rsidR="00A34BEF" w:rsidRDefault="00A34BEF" w:rsidP="00A34BEF">
            <w:pPr>
              <w:spacing w:line="240" w:lineRule="auto"/>
              <w:rPr>
                <w:rFonts w:eastAsiaTheme="minorHAnsi"/>
                <w:lang w:eastAsia="ja-JP"/>
              </w:rPr>
            </w:pPr>
            <w:r>
              <w:rPr>
                <w:rFonts w:eastAsiaTheme="minorHAnsi"/>
                <w:lang w:val="en-US"/>
              </w:rPr>
              <w:drawing>
                <wp:inline distT="0" distB="0" distL="0" distR="0" wp14:anchorId="7A4A50BC" wp14:editId="10082546">
                  <wp:extent cx="2881440" cy="2484000"/>
                  <wp:effectExtent l="0" t="0" r="0" b="0"/>
                  <wp:docPr id="4" name="Imagen 4" descr="Una persona escribe en una pizarra delante de una cl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40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</w:tcPr>
          <w:p w:rsidR="00A34BEF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  <w:tr w:rsidR="00A34BEF" w:rsidTr="00F97363">
        <w:trPr>
          <w:trHeight w:val="3441"/>
        </w:trPr>
        <w:tc>
          <w:tcPr>
            <w:tcW w:w="7200" w:type="dxa"/>
            <w:vMerge/>
          </w:tcPr>
          <w:p w:rsidR="00A34BEF" w:rsidRDefault="00A34BEF" w:rsidP="001917E7">
            <w:pPr>
              <w:rPr>
                <w:rFonts w:eastAsiaTheme="minorHAnsi"/>
              </w:rPr>
            </w:pPr>
          </w:p>
        </w:tc>
        <w:tc>
          <w:tcPr>
            <w:tcW w:w="3933" w:type="dxa"/>
          </w:tcPr>
          <w:p w:rsidR="00A34BEF" w:rsidRDefault="00A34BEF" w:rsidP="00A34BEF">
            <w:pPr>
              <w:spacing w:line="240" w:lineRule="auto"/>
              <w:rPr>
                <w:rFonts w:eastAsiaTheme="minorHAnsi"/>
                <w:lang w:eastAsia="ja-JP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inline distT="0" distB="0" distL="0" distR="0" wp14:anchorId="0AA9F46A" wp14:editId="35122A1A">
                      <wp:extent cx="2881440" cy="2484000"/>
                      <wp:effectExtent l="0" t="0" r="0" b="0"/>
                      <wp:docPr id="41" name="Rectángulo 41" descr="grupo de alumnos sentados en una mesa mirando un portátil y hablan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1440" cy="2484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184AED" id="Rectángulo 41" o:spid="_x0000_s1026" alt="grupo de alumnos sentados en una mesa mirando un portátil y hablando" style="width:226.9pt;height:19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" stroked="f" strokeweight="1pt">
                      <v:fill r:id="rId25" o:title="grupo de alumnos sentados en una mesa mirando un portátil y hablando" recolor="t" rotate="t" type="frame"/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0" w:type="dxa"/>
          </w:tcPr>
          <w:p w:rsidR="00A34BEF" w:rsidRDefault="00A34BEF" w:rsidP="00A34BEF">
            <w:pPr>
              <w:rPr>
                <w:rFonts w:eastAsiaTheme="minorHAnsi"/>
                <w:lang w:eastAsia="ja-JP"/>
              </w:rPr>
            </w:pPr>
          </w:p>
        </w:tc>
      </w:tr>
    </w:tbl>
    <w:p w:rsidR="009B1799" w:rsidRDefault="009B1799" w:rsidP="00A87F92">
      <w:pPr>
        <w:spacing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</w:p>
    <w:p w:rsidR="00CD7C82" w:rsidRDefault="00CD7C82" w:rsidP="00A87F92">
      <w:pPr>
        <w:spacing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  <w:sectPr w:rsidR="00CD7C82" w:rsidSect="000E363F">
          <w:headerReference w:type="first" r:id="rId26"/>
          <w:footerReference w:type="first" r:id="rId27"/>
          <w:pgSz w:w="11906" w:h="16838" w:code="9"/>
          <w:pgMar w:top="720" w:right="432" w:bottom="720" w:left="720" w:header="432" w:footer="432" w:gutter="0"/>
          <w:cols w:space="720"/>
          <w:titlePg/>
          <w:docGrid w:linePitch="360"/>
        </w:sectPr>
      </w:pPr>
    </w:p>
    <w:p w:rsidR="00CD7C82" w:rsidRPr="00A87F92" w:rsidRDefault="00CD7C82" w:rsidP="00A87F92">
      <w:pPr>
        <w:spacing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</w:p>
    <w:tbl>
      <w:tblPr>
        <w:tblW w:w="5195" w:type="pct"/>
        <w:tblInd w:w="-360" w:type="dxa"/>
        <w:tblLayout w:type="fixed"/>
        <w:tblLook w:val="0600" w:firstRow="0" w:lastRow="0" w:firstColumn="0" w:lastColumn="0" w:noHBand="1" w:noVBand="1"/>
        <w:tblDescription w:val="Diseño de tabla, página 3"/>
      </w:tblPr>
      <w:tblGrid>
        <w:gridCol w:w="4976"/>
        <w:gridCol w:w="610"/>
        <w:gridCol w:w="1339"/>
        <w:gridCol w:w="4248"/>
      </w:tblGrid>
      <w:tr w:rsidR="00D41685" w:rsidTr="006E5206">
        <w:trPr>
          <w:trHeight w:val="6021"/>
        </w:trPr>
        <w:tc>
          <w:tcPr>
            <w:tcW w:w="2227" w:type="pct"/>
            <w:vAlign w:val="center"/>
          </w:tcPr>
          <w:p w:rsidR="00D41685" w:rsidRPr="003F02FB" w:rsidRDefault="003F02FB" w:rsidP="003F02FB">
            <w:pPr>
              <w:pStyle w:val="Cita"/>
              <w:rPr>
                <w:b/>
                <w:sz w:val="56"/>
                <w:szCs w:val="56"/>
              </w:rPr>
            </w:pPr>
            <w:r w:rsidRPr="003F02FB">
              <w:rPr>
                <w:b/>
                <w:sz w:val="56"/>
                <w:szCs w:val="56"/>
              </w:rPr>
              <w:t xml:space="preserve">Edicacion </w:t>
            </w:r>
            <w:r w:rsidRPr="003F02FB">
              <w:rPr>
                <w:sz w:val="56"/>
                <w:szCs w:val="56"/>
              </w:rPr>
              <w:t>con un final prodictivo</w:t>
            </w:r>
            <w:r w:rsidRPr="003F02FB">
              <w:rPr>
                <w:b/>
                <w:sz w:val="56"/>
                <w:szCs w:val="56"/>
              </w:rPr>
              <w:t xml:space="preserve"> </w:t>
            </w:r>
          </w:p>
        </w:tc>
        <w:tc>
          <w:tcPr>
            <w:tcW w:w="872" w:type="pct"/>
            <w:gridSpan w:val="2"/>
          </w:tcPr>
          <w:p w:rsidR="00D41685" w:rsidRDefault="00D41685" w:rsidP="00D91EF3">
            <w:pPr>
              <w:pStyle w:val="Sinespaciado"/>
            </w:pPr>
          </w:p>
        </w:tc>
        <w:tc>
          <w:tcPr>
            <w:tcW w:w="1901" w:type="pct"/>
          </w:tcPr>
          <w:p w:rsidR="00D41685" w:rsidRDefault="00D41685" w:rsidP="004B397B"/>
        </w:tc>
      </w:tr>
      <w:tr w:rsidR="00D41685" w:rsidTr="006E5206">
        <w:trPr>
          <w:trHeight w:val="900"/>
        </w:trPr>
        <w:tc>
          <w:tcPr>
            <w:tcW w:w="5000" w:type="pct"/>
            <w:gridSpan w:val="4"/>
          </w:tcPr>
          <w:p w:rsidR="00D41685" w:rsidRPr="003F02FB" w:rsidRDefault="003F02FB" w:rsidP="003F02FB">
            <w:pPr>
              <w:pStyle w:val="Ttulo2"/>
              <w:rPr>
                <w:sz w:val="56"/>
                <w:szCs w:val="56"/>
              </w:rPr>
            </w:pPr>
            <w:bookmarkStart w:id="0" w:name="_Hlk514288158"/>
            <w:r>
              <w:t xml:space="preserve"> </w:t>
            </w:r>
            <w:r w:rsidRPr="003F02FB">
              <w:rPr>
                <w:sz w:val="56"/>
                <w:szCs w:val="56"/>
              </w:rPr>
              <w:t>Comunidades eco-sustentables</w:t>
            </w:r>
          </w:p>
        </w:tc>
      </w:tr>
      <w:bookmarkEnd w:id="0"/>
      <w:tr w:rsidR="00D41685" w:rsidTr="006E5206">
        <w:trPr>
          <w:trHeight w:val="360"/>
        </w:trPr>
        <w:tc>
          <w:tcPr>
            <w:tcW w:w="5000" w:type="pct"/>
            <w:gridSpan w:val="4"/>
          </w:tcPr>
          <w:p w:rsidR="003F02FB" w:rsidRPr="003F02FB" w:rsidRDefault="003F02FB" w:rsidP="003F02FB">
            <w:pPr>
              <w:pStyle w:val="Ttulo3"/>
            </w:pPr>
            <w:r>
              <w:t>La educacion directamente ligada al desarrollo economico.</w:t>
            </w:r>
          </w:p>
        </w:tc>
      </w:tr>
      <w:tr w:rsidR="00D41685" w:rsidRPr="004403B3" w:rsidTr="0017584F">
        <w:trPr>
          <w:trHeight w:val="7809"/>
        </w:trPr>
        <w:tc>
          <w:tcPr>
            <w:tcW w:w="2500" w:type="pct"/>
            <w:gridSpan w:val="2"/>
          </w:tcPr>
          <w:p w:rsidR="00D41685" w:rsidRDefault="001A1FD8" w:rsidP="001A1FD8">
            <w:r>
              <w:t xml:space="preserve">En el porceso administratuvo de esta escuela se pretenden generar con el tiempo distintas cooperativas inclusivas para los estuidantes. Siendo parte de una comunidad funcional y productiva, lo que conllevara una comuna integral, eficoente, ecologica y productiva. </w:t>
            </w:r>
          </w:p>
          <w:p w:rsidR="001A1FD8" w:rsidRDefault="001A1FD8" w:rsidP="001A1FD8">
            <w:r>
              <w:t xml:space="preserve">Esto incentivara un nuevo tipo de turismo y la posibilidad de urbanizar de forma coherente con el mediambiente y los tiempos en los que vivimos y para donde vamos </w:t>
            </w:r>
          </w:p>
          <w:p w:rsidR="001A1FD8" w:rsidRDefault="001A1FD8" w:rsidP="001A1FD8">
            <w:r>
              <w:t xml:space="preserve">Como primer ejemplo de esto queremos rescatar la comunidad de hijuelas, ubucada en el centro de algarrobo. </w:t>
            </w:r>
          </w:p>
          <w:p w:rsidR="001A1FD8" w:rsidRDefault="001A1FD8" w:rsidP="001A1FD8">
            <w:r>
              <w:t>Comunidad que no cuenta con urbanizacion, y donde no exixte ningun medio de reutilizacion de las aguas.</w:t>
            </w:r>
          </w:p>
          <w:p w:rsidR="001A1FD8" w:rsidRDefault="001A1FD8" w:rsidP="001A1FD8">
            <w:r>
              <w:t>Donde el agua y la falta de vehetacion es un tema de profundo impacto ya que en este terreno viven mas de 7 apicultores, quienes deben alimentar a sus abejas de forma art</w:t>
            </w:r>
            <w:r w:rsidR="00923157">
              <w:t>ificial.</w:t>
            </w:r>
          </w:p>
          <w:p w:rsidR="00923157" w:rsidRPr="004403B3" w:rsidRDefault="00923157" w:rsidP="00923157">
            <w:pPr>
              <w:rPr>
                <w:lang w:val="fr-FR"/>
              </w:rPr>
            </w:pPr>
            <w:r>
              <w:t xml:space="preserve">Con la reutilizacion de las aguas lograemos generar plantas mieliferas y medicinales que ayuden tanto a la alimentacion </w:t>
            </w:r>
          </w:p>
        </w:tc>
        <w:tc>
          <w:tcPr>
            <w:tcW w:w="2500" w:type="pct"/>
            <w:gridSpan w:val="2"/>
          </w:tcPr>
          <w:p w:rsidR="00D41685" w:rsidRDefault="00923157" w:rsidP="00923157">
            <w:r>
              <w:t>De las abejas como a la creacion de una linea medicinal y cosmetica por parte del resto de la comunidad, de estas plantas medicinales podremos estraer aceites escenciales comercializables, lo que les ayudara a la comunidad a un desarrollo integral.</w:t>
            </w:r>
          </w:p>
          <w:p w:rsidR="00923157" w:rsidRDefault="00923157" w:rsidP="00923157">
            <w:r>
              <w:t xml:space="preserve">Ademas esto generara un lugar de aprensizaje, para niños y adultos que vengan de forma esporadica. </w:t>
            </w:r>
          </w:p>
          <w:p w:rsidR="00923157" w:rsidRDefault="00923157" w:rsidP="00923157">
            <w:r>
              <w:t>Aca terndermos la posibilidad de imtegrar a nuestros consumidores al conicioneto de como se producen las cosas que compran, dandole asi un sentido especifico de lo que significa su consumo, lo que ayudara tanto a la valoracion de lo adquirido como el respeto por el mediambiente.</w:t>
            </w:r>
          </w:p>
          <w:p w:rsidR="00923157" w:rsidRPr="004403B3" w:rsidRDefault="00923157" w:rsidP="00923157">
            <w:pPr>
              <w:rPr>
                <w:lang w:val="fr-FR"/>
              </w:rPr>
            </w:pPr>
            <w:r>
              <w:t xml:space="preserve">Esto fucionado con el plan estrategico de iluminacion mas las expreciones artisticas a desarrollar podra abarcar a tuda una poblacion </w:t>
            </w:r>
          </w:p>
        </w:tc>
      </w:tr>
    </w:tbl>
    <w:p w:rsidR="00CD7C82" w:rsidRPr="004403B3" w:rsidRDefault="00CD7C82" w:rsidP="00A87F92">
      <w:pPr>
        <w:rPr>
          <w:sz w:val="10"/>
          <w:lang w:val="fr-FR"/>
        </w:rPr>
        <w:sectPr w:rsidR="00CD7C82" w:rsidRPr="004403B3" w:rsidSect="000E363F">
          <w:headerReference w:type="first" r:id="rId28"/>
          <w:footerReference w:type="first" r:id="rId29"/>
          <w:pgSz w:w="11906" w:h="16838" w:code="9"/>
          <w:pgMar w:top="720" w:right="432" w:bottom="720" w:left="720" w:header="432" w:footer="432" w:gutter="0"/>
          <w:cols w:space="720"/>
          <w:titlePg/>
          <w:docGrid w:linePitch="360"/>
        </w:sectPr>
      </w:pPr>
    </w:p>
    <w:tbl>
      <w:tblPr>
        <w:tblW w:w="5195" w:type="pct"/>
        <w:tblInd w:w="-360" w:type="dxa"/>
        <w:tblLayout w:type="fixed"/>
        <w:tblLook w:val="0600" w:firstRow="0" w:lastRow="0" w:firstColumn="0" w:lastColumn="0" w:noHBand="1" w:noVBand="1"/>
        <w:tblDescription w:val="Diseño de tabla, página 4"/>
      </w:tblPr>
      <w:tblGrid>
        <w:gridCol w:w="5888"/>
        <w:gridCol w:w="5285"/>
      </w:tblGrid>
      <w:tr w:rsidR="003216FB" w:rsidTr="0017584F">
        <w:trPr>
          <w:trHeight w:val="10639"/>
        </w:trPr>
        <w:tc>
          <w:tcPr>
            <w:tcW w:w="2635" w:type="pct"/>
          </w:tcPr>
          <w:p w:rsidR="003216FB" w:rsidRPr="00F6375C" w:rsidRDefault="00F6375C" w:rsidP="003216FB">
            <w:pPr>
              <w:pStyle w:val="Ttulo2"/>
              <w:rPr>
                <w:sz w:val="48"/>
                <w:szCs w:val="48"/>
              </w:rPr>
            </w:pPr>
            <w:r w:rsidRPr="00F6375C">
              <w:rPr>
                <w:sz w:val="48"/>
                <w:szCs w:val="48"/>
              </w:rPr>
              <w:lastRenderedPageBreak/>
              <w:t xml:space="preserve">Un ejemplo a seguir para las siguientes urbanizaciones </w:t>
            </w:r>
          </w:p>
          <w:p w:rsidR="003216FB" w:rsidRDefault="00F6375C" w:rsidP="00F6375C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Si logramos desarrollar este objetivo de forma efectiva podremos poner como ejemplo este caso como la nueva y mejor forma de urbanizar el resto de nuestro pais. Mostrando que podemos hacer algo contra la decertificacion y el sitema </w:t>
            </w:r>
            <w:r w:rsidR="003D1CC0">
              <w:rPr>
                <w:lang w:eastAsia="ja-JP"/>
              </w:rPr>
              <w:t xml:space="preserve">desigual que tenemos. </w:t>
            </w:r>
          </w:p>
          <w:p w:rsidR="003D1CC0" w:rsidRDefault="003D1CC0" w:rsidP="00F6375C">
            <w:pPr>
              <w:rPr>
                <w:lang w:eastAsia="ja-JP"/>
              </w:rPr>
            </w:pPr>
            <w:r>
              <w:rPr>
                <w:lang w:eastAsia="ja-JP"/>
              </w:rPr>
              <w:t>Partir desde la base que con un poco de astucia y una nueva mirada respecto a nuestros modos de habitar este pneta  podemos mejorar de forma sorpendente nuestra calidad de vida y la de quienes nos rodean.</w:t>
            </w:r>
          </w:p>
          <w:p w:rsidR="003D1CC0" w:rsidRDefault="003D1CC0" w:rsidP="00F6375C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Es por eso que los invito a ser parte del cambio. </w:t>
            </w:r>
          </w:p>
          <w:p w:rsidR="003D1CC0" w:rsidRDefault="003D1CC0" w:rsidP="00F6375C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Ser parte de la evolucion </w:t>
            </w:r>
          </w:p>
          <w:p w:rsidR="003D1CC0" w:rsidRPr="004403B3" w:rsidRDefault="003D1CC0" w:rsidP="00F6375C">
            <w:pPr>
              <w:rPr>
                <w:lang w:val="fr-FR" w:eastAsia="ja-JP"/>
              </w:rPr>
            </w:pPr>
            <w:r>
              <w:rPr>
                <w:lang w:eastAsia="ja-JP"/>
              </w:rPr>
              <w:t>Ser parte del futuro.</w:t>
            </w:r>
            <w:bookmarkStart w:id="1" w:name="_GoBack"/>
            <w:bookmarkEnd w:id="1"/>
          </w:p>
        </w:tc>
        <w:tc>
          <w:tcPr>
            <w:tcW w:w="2365" w:type="pct"/>
          </w:tcPr>
          <w:p w:rsidR="003216FB" w:rsidRDefault="00A34BEF" w:rsidP="00A34BEF">
            <w:pPr>
              <w:spacing w:line="240" w:lineRule="auto"/>
              <w:jc w:val="right"/>
            </w:pPr>
            <w:r>
              <w:rPr>
                <w:lang w:val="en-US"/>
              </w:rPr>
              <w:drawing>
                <wp:inline distT="0" distB="0" distL="0" distR="0" wp14:anchorId="41B1527C" wp14:editId="4AB62854">
                  <wp:extent cx="3572672" cy="6696000"/>
                  <wp:effectExtent l="0" t="0" r="8890" b="0"/>
                  <wp:docPr id="17" name="Imagen 17" descr="Foto aérea de clase de gradu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672" cy="66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EF" w:rsidTr="00A34BEF">
        <w:trPr>
          <w:trHeight w:val="3744"/>
        </w:trPr>
        <w:tc>
          <w:tcPr>
            <w:tcW w:w="5000" w:type="pct"/>
            <w:gridSpan w:val="2"/>
            <w:vAlign w:val="center"/>
          </w:tcPr>
          <w:p w:rsidR="00A34BEF" w:rsidRDefault="00A34BEF" w:rsidP="00A34BEF">
            <w:pPr>
              <w:spacing w:line="240" w:lineRule="auto"/>
              <w:jc w:val="center"/>
            </w:pPr>
            <w:r>
              <w:rPr>
                <w:lang w:val="en-US"/>
              </w:rPr>
              <w:drawing>
                <wp:inline distT="0" distB="0" distL="0" distR="0" wp14:anchorId="4935EAB8" wp14:editId="347A6445">
                  <wp:extent cx="7069710" cy="2916000"/>
                  <wp:effectExtent l="0" t="0" r="0" b="0"/>
                  <wp:docPr id="29" name="Imagen 29" descr="Dos estudiantes haciendo un self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710" cy="29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C90" w:rsidRPr="00A87F92" w:rsidRDefault="00ED7C90" w:rsidP="00A87F92">
      <w:pPr>
        <w:rPr>
          <w:sz w:val="10"/>
        </w:rPr>
      </w:pPr>
    </w:p>
    <w:sectPr w:rsidR="00ED7C90" w:rsidRPr="00A87F92" w:rsidSect="000E363F">
      <w:headerReference w:type="first" r:id="rId32"/>
      <w:footerReference w:type="first" r:id="rId33"/>
      <w:pgSz w:w="11906" w:h="16838" w:code="9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D48" w:rsidRDefault="007E0D48" w:rsidP="00FC4660">
      <w:r>
        <w:separator/>
      </w:r>
    </w:p>
  </w:endnote>
  <w:endnote w:type="continuationSeparator" w:id="0">
    <w:p w:rsidR="007E0D48" w:rsidRDefault="007E0D48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82" w:rsidRDefault="00CD7C82" w:rsidP="00CD7C82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82" w:rsidRDefault="00CD7C82" w:rsidP="00CD7C82">
    <w:pPr>
      <w:pStyle w:val="Piedepgina"/>
      <w:jc w:val="center"/>
    </w:pPr>
    <w:r>
      <w:rPr>
        <w:noProof w:val="0"/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noProof w:val="0"/>
        <w:lang w:bidi="es-ES"/>
      </w:rPr>
      <w:fldChar w:fldCharType="separate"/>
    </w:r>
    <w:r w:rsidR="00F6375C">
      <w:rPr>
        <w:lang w:bidi="es-ES"/>
      </w:rPr>
      <w:t>2</w:t>
    </w:r>
    <w:r>
      <w:rPr>
        <w:lang w:bidi="es-E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685" w:rsidRDefault="00D41685" w:rsidP="00CD7C82">
    <w:pPr>
      <w:pStyle w:val="Piedepgina"/>
      <w:jc w:val="center"/>
    </w:pPr>
    <w:r>
      <w:rPr>
        <w:noProof w:val="0"/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noProof w:val="0"/>
        <w:lang w:bidi="es-ES"/>
      </w:rPr>
      <w:fldChar w:fldCharType="separate"/>
    </w:r>
    <w:r w:rsidR="00F6375C">
      <w:rPr>
        <w:lang w:bidi="es-ES"/>
      </w:rPr>
      <w:t>3</w:t>
    </w:r>
    <w:r>
      <w:rPr>
        <w:lang w:bidi="es-ES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685" w:rsidRDefault="00D41685" w:rsidP="00CD7C82">
    <w:pPr>
      <w:pStyle w:val="Piedepgina"/>
      <w:jc w:val="center"/>
    </w:pPr>
    <w:r>
      <w:rPr>
        <w:noProof w:val="0"/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noProof w:val="0"/>
        <w:lang w:bidi="es-ES"/>
      </w:rPr>
      <w:fldChar w:fldCharType="separate"/>
    </w:r>
    <w:r w:rsidR="003D1CC0">
      <w:rPr>
        <w:lang w:bidi="es-ES"/>
      </w:rPr>
      <w:t>4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D48" w:rsidRDefault="007E0D48" w:rsidP="00FC4660">
      <w:r>
        <w:separator/>
      </w:r>
    </w:p>
  </w:footnote>
  <w:footnote w:type="continuationSeparator" w:id="0">
    <w:p w:rsidR="007E0D48" w:rsidRDefault="007E0D48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221" w:rsidRDefault="00537323">
    <w:pPr>
      <w:pStyle w:val="Encabezado"/>
    </w:pPr>
    <w:r>
      <w:rPr>
        <w:lang w:val="en-US"/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1FD1DF31" wp14:editId="516C1AF0">
              <wp:simplePos x="0" y="0"/>
              <wp:positionH relativeFrom="column">
                <wp:posOffset>-232913</wp:posOffset>
              </wp:positionH>
              <wp:positionV relativeFrom="paragraph">
                <wp:posOffset>-176434</wp:posOffset>
              </wp:positionV>
              <wp:extent cx="7437120" cy="10053955"/>
              <wp:effectExtent l="0" t="0" r="49530" b="4445"/>
              <wp:wrapNone/>
              <wp:docPr id="46" name="Grupo 4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0" cy="10053955"/>
                        <a:chOff x="0" y="0"/>
                        <a:chExt cx="7437587" cy="10054251"/>
                      </a:xfrm>
                    </wpg:grpSpPr>
                    <wps:wsp>
                      <wps:cNvPr id="2" name="Rectángulo 2" descr="Icono izquierdo superior"/>
                      <wps:cNvSpPr/>
                      <wps:spPr>
                        <a:xfrm>
                          <a:off x="0" y="2747102"/>
                          <a:ext cx="2574000" cy="2299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6A" w:rsidRPr="00C7436A" w:rsidRDefault="00C7436A" w:rsidP="00537323">
                            <w:pPr>
                              <w:pStyle w:val="Nmero"/>
                              <w:jc w:val="both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1" descr="imagen de edificio universitario"/>
                      <wps:cNvSpPr/>
                      <wps:spPr>
                        <a:xfrm>
                          <a:off x="0" y="320040"/>
                          <a:ext cx="709200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 11" descr="Icono central"/>
                      <wps:cNvSpPr/>
                      <wps:spPr>
                        <a:xfrm>
                          <a:off x="2631828" y="5175740"/>
                          <a:ext cx="259200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6A" w:rsidRPr="00C7436A" w:rsidRDefault="00C7436A" w:rsidP="00537323">
                            <w:pPr>
                              <w:pStyle w:val="Nmero"/>
                              <w:spacing w:line="240" w:lineRule="auto"/>
                              <w:jc w:val="both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ángulo 32" descr="Icono inferior izquierdo"/>
                      <wps:cNvSpPr/>
                      <wps:spPr>
                        <a:xfrm>
                          <a:off x="0" y="7676811"/>
                          <a:ext cx="257400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6A" w:rsidRPr="00C7436A" w:rsidRDefault="00C7436A" w:rsidP="00A34BEF">
                            <w:pPr>
                              <w:pStyle w:val="Nmero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upo 35" descr="Imagen de marca en la parte superior izquierda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Triángulo rectángulo 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ángulo 25"/>
                        <wps:cNvSpPr/>
                        <wps:spPr>
                          <a:xfrm>
                            <a:off x="0" y="9144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riángulo rectángulo 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riángulo rectángulo 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5" name="Grupo 45" descr="Pancarta de bienvenida a la derecha"/>
                      <wpg:cNvGrpSpPr/>
                      <wpg:grpSpPr>
                        <a:xfrm>
                          <a:off x="5280804" y="933472"/>
                          <a:ext cx="2156783" cy="6227565"/>
                          <a:chOff x="-205596" y="19072"/>
                          <a:chExt cx="2156783" cy="6227565"/>
                        </a:xfrm>
                      </wpg:grpSpPr>
                      <wps:wsp>
                        <wps:cNvPr id="16" name="Triángulo rectángulo 16"/>
                        <wps:cNvSpPr/>
                        <wps:spPr>
                          <a:xfrm>
                            <a:off x="1609725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Diagrama de flujo: Entrada manual 9"/>
                        <wps:cNvSpPr/>
                        <wps:spPr>
                          <a:xfrm flipV="1">
                            <a:off x="-205596" y="974980"/>
                            <a:ext cx="2110067" cy="386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riángulo rectángulo 36"/>
                        <wps:cNvSpPr/>
                        <wps:spPr>
                          <a:xfrm>
                            <a:off x="-2051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riángulo rectángulo 44"/>
                        <wps:cNvSpPr/>
                        <wps:spPr>
                          <a:xfrm rot="21420802" flipH="1" flipV="1">
                            <a:off x="-157090" y="4784323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D1DF31" id="Grupo 46" o:spid="_x0000_s1026" style="position:absolute;left:0;text-align:left;margin-left:-18.35pt;margin-top:-13.9pt;width:585.6pt;height:791.65pt;z-index:251714560;mso-width-relative:margin;mso-height-relative:margin" coordsize="74375,100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">
              <v:rect id="Rectángulo 2" o:spid="_x0000_s1027" alt="Icono izquierdo superior" style="position:absolute;top:27471;width:25740;height:22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00aeef [3204]" stroked="f" strokeweight="1pt">
                <v:textbox>
                  <w:txbxContent>
                    <w:p w:rsidR="00C7436A" w:rsidRPr="00C7436A" w:rsidRDefault="00C7436A" w:rsidP="00537323">
                      <w:pPr>
                        <w:pStyle w:val="Nmero"/>
                        <w:jc w:val="both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rect id="Rectángulo 1" o:spid="_x0000_s1028" alt="imagen de edificio universitario" style="position:absolute;top:3200;width:70920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" stroked="f" strokeweight="1pt">
                <v:fill r:id="rId2" o:title="imagen de edificio universitario" recolor="t" rotate="t" type="frame"/>
              </v:rect>
              <v:rect id="Rectángulo 11" o:spid="_x0000_s1029" alt="Icono central" style="position:absolute;left:26318;top:51757;width:25920;height:2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" fillcolor="#666972 [1614]" stroked="f" strokeweight="1pt">
                <v:textbox inset=",0">
                  <w:txbxContent>
                    <w:p w:rsidR="00C7436A" w:rsidRPr="00C7436A" w:rsidRDefault="00C7436A" w:rsidP="00537323">
                      <w:pPr>
                        <w:pStyle w:val="Nmero"/>
                        <w:spacing w:line="240" w:lineRule="auto"/>
                        <w:jc w:val="both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rect id="Rectángulo 32" o:spid="_x0000_s1030" alt="Icono inferior izquierdo" style="position:absolute;top:76768;width:25740;height:2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rT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" fillcolor="#00aeef [3204]" stroked="f" strokeweight="1pt">
                <v:textbox>
                  <w:txbxContent>
                    <w:p w:rsidR="00C7436A" w:rsidRPr="00C7436A" w:rsidRDefault="00C7436A" w:rsidP="00A34BEF">
                      <w:pPr>
                        <w:pStyle w:val="Nmero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  <v:group id="Grupo 35" o:spid="_x0000_s1031" alt="Imagen de marca en la parte superior izquierda" style="position:absolute;width:16687;height:23241" coordsize="16687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28" o:spid="_x0000_s1032" type="#_x0000_t6" style="position:absolute;left:13944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Ta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" fillcolor="black [3213]" stroked="f" strokeweight="1pt"/>
                <v:rect id="Rectángulo 25" o:spid="_x0000_s1033" style="position:absolute;top:914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4551 [3215]" stroked="f" strokeweight="1pt"/>
                <v:shape id="Triángulo rectángulo 26" o:spid="_x0000_s1034" type="#_x0000_t6" style="position:absolute;top:19126;width:7315;height:41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" fillcolor="#454551 [3215]" stroked="f" strokeweight="1pt"/>
                <v:shape id="Triángulo rectángulo 27" o:spid="_x0000_s1035" type="#_x0000_t6" style="position:absolute;left:7315;top:19126;width:7315;height:411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" fillcolor="#454551 [3215]" stroked="f" strokeweight="1pt"/>
              </v:group>
              <v:group id="Grupo 45" o:spid="_x0000_s1036" alt="Pancarta de bienvenida a la derecha" style="position:absolute;left:52808;top:9334;width:21567;height:62276" coordorigin="-2055,190" coordsize="21567,6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Triángulo rectángulo 16" o:spid="_x0000_s1037" type="#_x0000_t6" style="position:absolute;left:16097;top:6705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" fillcolor="black [3213]" stroked="f" strokeweight="1pt"/>
                <v:rect id="Diagrama de flujo: Entrada manual 9" o:spid="_x0000_s1038" style="position:absolute;left:-2055;top:9749;width:21099;height:3862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" fillcolor="#00aeef [3204]" stroked="f" strokeweight="1pt"/>
                <v:shape id="Triángulo rectángulo 36" o:spid="_x0000_s1039" type="#_x0000_t6" style="position:absolute;left:-2051;top:190;width:210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" fillcolor="#00aeef [3204]" stroked="f" strokeweight="1pt"/>
                <v:shape id="Triángulo rectángulo 44" o:spid="_x0000_s1040" type="#_x0000_t6" style="position:absolute;left:-1570;top:47843;width:21081;height:14623;rotation:-195732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" fillcolor="#00aeef [3204]" stroked="f" strokeweight="1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82" w:rsidRDefault="00194E79">
    <w:pPr>
      <w:pStyle w:val="Encabezado"/>
    </w:pPr>
    <w:r>
      <w:rPr>
        <w:lang w:val="en-US"/>
        <w14:ligatures w14:val="standard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B8A23D2" wp14:editId="3D7CC641">
              <wp:simplePos x="0" y="0"/>
              <wp:positionH relativeFrom="column">
                <wp:posOffset>-457200</wp:posOffset>
              </wp:positionH>
              <wp:positionV relativeFrom="paragraph">
                <wp:posOffset>-41407</wp:posOffset>
              </wp:positionV>
              <wp:extent cx="7569829" cy="4572000"/>
              <wp:effectExtent l="0" t="0" r="0" b="0"/>
              <wp:wrapNone/>
              <wp:docPr id="47" name="Grupo 4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829" cy="4572000"/>
                        <a:chOff x="0" y="0"/>
                        <a:chExt cx="7819741" cy="4572000"/>
                      </a:xfrm>
                    </wpg:grpSpPr>
                    <wps:wsp>
                      <wps:cNvPr id="23" name="Triángulo rectángulo 23" descr="triángulo de énfasis izquierdo"/>
                      <wps:cNvSpPr/>
                      <wps:spPr>
                        <a:xfrm flipH="1">
                          <a:off x="0" y="1950720"/>
                          <a:ext cx="274320" cy="3480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riángulo rectángulo 20" descr="triángulo de énfasis derecho"/>
                      <wps:cNvSpPr/>
                      <wps:spPr>
                        <a:xfrm>
                          <a:off x="7517757" y="3291840"/>
                          <a:ext cx="274320" cy="3480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ángulo 18" descr="sillas alineadas junto a la pared"/>
                      <wps:cNvSpPr/>
                      <wps:spPr>
                        <a:xfrm>
                          <a:off x="228600" y="0"/>
                          <a:ext cx="73152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ángulo 15"/>
                      <wps:cNvSpPr/>
                      <wps:spPr>
                        <a:xfrm>
                          <a:off x="445561" y="2258108"/>
                          <a:ext cx="4572000" cy="118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ángulo 19"/>
                      <wps:cNvSpPr/>
                      <wps:spPr>
                        <a:xfrm>
                          <a:off x="2150461" y="3653000"/>
                          <a:ext cx="5669280" cy="822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DD7DDA" id="Grupo 47" o:spid="_x0000_s1026" style="position:absolute;margin-left:-36pt;margin-top:-3.25pt;width:596.05pt;height:5in;z-index:251685888;mso-width-relative:margin;mso-height-relative:margin" coordsize="78197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3" o:spid="_x0000_s1027" type="#_x0000_t6" alt="triángulo de énfasis izquierdo" style="position:absolute;top:19507;width:2743;height:34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" fillcolor="black [3213]" stroked="f" strokeweight="1pt"/>
              <v:shape id="Triángulo rectángulo 20" o:spid="_x0000_s1028" type="#_x0000_t6" alt="triángulo de énfasis derecho" style="position:absolute;left:75177;top:32918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jc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" fillcolor="black [3213]" stroked="f" strokeweight="1pt"/>
              <v:rect id="Rectángulo 18" o:spid="_x0000_s1029" alt="sillas alineadas junto a la pared" style="position:absolute;left:2286;width:73152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" stroked="f" strokeweight="1pt">
                <v:fill r:id="rId2" o:title="sillas alineadas junto a la pared" recolor="t" rotate="t" type="frame"/>
              </v:rect>
              <v:rect id="Rectángulo 15" o:spid="_x0000_s1030" style="position:absolute;left:4455;top:22581;width:45720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 fillcolor="#00aeef [3204]" stroked="f" strokeweight="1pt"/>
              <v:rect id="Rectángulo 19" o:spid="_x0000_s1031" style="position:absolute;left:21504;top:36530;width:56693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" fillcolor="#00aeef [3204]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82" w:rsidRDefault="00194E79">
    <w:pPr>
      <w:pStyle w:val="Encabezado"/>
    </w:pPr>
    <w:r>
      <w:rPr>
        <w:lang w:val="en-US"/>
        <w14:ligatures w14:val="standard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C9FFAE7" wp14:editId="3B74FDB7">
              <wp:simplePos x="0" y="0"/>
              <wp:positionH relativeFrom="column">
                <wp:posOffset>-228600</wp:posOffset>
              </wp:positionH>
              <wp:positionV relativeFrom="paragraph">
                <wp:posOffset>-274320</wp:posOffset>
              </wp:positionV>
              <wp:extent cx="7092000" cy="4343400"/>
              <wp:effectExtent l="0" t="0" r="0" b="0"/>
              <wp:wrapNone/>
              <wp:docPr id="48" name="Grupo 4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4343400"/>
                        <a:chOff x="0" y="0"/>
                        <a:chExt cx="7092000" cy="4343400"/>
                      </a:xfrm>
                    </wpg:grpSpPr>
                    <wps:wsp>
                      <wps:cNvPr id="24" name="Triángulo rectángulo 24"/>
                      <wps:cNvSpPr/>
                      <wps:spPr>
                        <a:xfrm>
                          <a:off x="3291840" y="0"/>
                          <a:ext cx="274320" cy="3480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22" descr="pasillo académico con banderas marcando el camino"/>
                      <wps:cNvSpPr/>
                      <wps:spPr>
                        <a:xfrm>
                          <a:off x="0" y="228600"/>
                          <a:ext cx="7092000" cy="41148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C82" w:rsidRDefault="00CD7C82" w:rsidP="00CD7C82">
                            <w:pPr>
                              <w:jc w:val="center"/>
                            </w:pPr>
                            <w:r>
                              <w:rPr>
                                <w:lang w:bidi="es-ES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ángulo 21" descr="bloque de color de marca de agua"/>
                      <wps:cNvSpPr/>
                      <wps:spPr>
                        <a:xfrm>
                          <a:off x="0" y="0"/>
                          <a:ext cx="3291840" cy="434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">
                              <a:schemeClr val="accent1"/>
                            </a:gs>
                            <a:gs pos="61000">
                              <a:schemeClr val="accent1">
                                <a:alpha val="50000"/>
                              </a:schemeClr>
                            </a:gs>
                            <a:gs pos="100000">
                              <a:schemeClr val="accent1">
                                <a:alpha val="1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" name="Grupo 7"/>
                      <wpg:cNvGrpSpPr/>
                      <wpg:grpSpPr>
                        <a:xfrm>
                          <a:off x="228600" y="426720"/>
                          <a:ext cx="587022" cy="548640"/>
                          <a:chOff x="0" y="0"/>
                          <a:chExt cx="587022" cy="548640"/>
                        </a:xfrm>
                      </wpg:grpSpPr>
                      <wps:wsp>
                        <wps:cNvPr id="5" name="Conector recto 5"/>
                        <wps:cNvCnPr/>
                        <wps:spPr>
                          <a:xfrm flipH="1" flipV="1">
                            <a:off x="0" y="18585"/>
                            <a:ext cx="58702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ector recto 6"/>
                        <wps:cNvCnPr/>
                        <wps:spPr>
                          <a:xfrm rot="10800000">
                            <a:off x="0" y="0"/>
                            <a:ext cx="0" cy="54864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" name="Grupo 8"/>
                      <wpg:cNvGrpSpPr/>
                      <wpg:grpSpPr>
                        <a:xfrm rot="10800000">
                          <a:off x="2438400" y="3566160"/>
                          <a:ext cx="585216" cy="548640"/>
                          <a:chOff x="0" y="0"/>
                          <a:chExt cx="587022" cy="548640"/>
                        </a:xfrm>
                      </wpg:grpSpPr>
                      <wps:wsp>
                        <wps:cNvPr id="12" name="Conector recto 12"/>
                        <wps:cNvCnPr/>
                        <wps:spPr>
                          <a:xfrm flipH="1" flipV="1">
                            <a:off x="0" y="18585"/>
                            <a:ext cx="58702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ector recto 13"/>
                        <wps:cNvCnPr/>
                        <wps:spPr>
                          <a:xfrm rot="10800000">
                            <a:off x="0" y="0"/>
                            <a:ext cx="0" cy="54864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9FFAE7" id="Grupo 48" o:spid="_x0000_s1041" style="position:absolute;left:0;text-align:left;margin-left:-18pt;margin-top:-21.6pt;width:558.45pt;height:342pt;z-index:251700224;mso-width-relative:margin" coordsize="70920,4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4" o:spid="_x0000_s1042" type="#_x0000_t6" style="position:absolute;left:32918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" fillcolor="black [3213]" stroked="f" strokeweight="1pt"/>
              <v:rect id="Rectángulo 22" o:spid="_x0000_s1043" alt="pasillo académico con banderas marcando el camino" style="position:absolute;top:2286;width:70920;height:41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" stroked="f" strokeweight="1pt">
                <v:fill r:id="rId2" o:title="pasillo académico con banderas marcando el camino" recolor="t" rotate="t" type="frame"/>
                <v:textbox>
                  <w:txbxContent>
                    <w:p w:rsidR="00CD7C82" w:rsidRDefault="00CD7C82" w:rsidP="00CD7C82">
                      <w:pPr>
                        <w:jc w:val="center"/>
                      </w:pPr>
                      <w:r>
                        <w:rPr>
                          <w:lang w:bidi="es-ES"/>
                        </w:rPr>
                        <w:t>4.</w:t>
                      </w:r>
                    </w:p>
                  </w:txbxContent>
                </v:textbox>
              </v:rect>
              <v:rect id="Rectángulo 21" o:spid="_x0000_s1044" alt="bloque de color de marca de agua" style="position:absolute;width:32918;height:4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" fillcolor="#00aeef [3204]" stroked="f" strokeweight="1pt">
                <v:fill opacity="6553f" color2="#00aeef [3204]" rotate="t" focus="10%" type="gradient"/>
              </v:rect>
              <v:group id="Grupo 7" o:spid="_x0000_s1045" style="position:absolute;left:2286;top:4267;width:5870;height:5486" coordsize="5870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cto 5" o:spid="_x0000_s1046" style="position:absolute;flip:x y;visibility:visible;mso-wrap-style:square" from="0,185" to="5870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" strokecolor="black [3213]" strokeweight="3pt">
                  <v:stroke joinstyle="miter"/>
                </v:line>
                <v:line id="Conector recto 6" o:spid="_x0000_s1047" style="position:absolute;rotation:180;visibility:visible;mso-wrap-style:square" from="0,0" to="0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" strokecolor="black [3213]" strokeweight="3pt">
                  <v:stroke joinstyle="miter"/>
                </v:line>
              </v:group>
              <v:group id="Grupo 8" o:spid="_x0000_s1048" style="position:absolute;left:24384;top:35661;width:5852;height:5487;rotation:180" coordsize="5870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<v:line id="Conector recto 12" o:spid="_x0000_s1049" style="position:absolute;flip:x y;visibility:visible;mso-wrap-style:square" from="0,185" to="5870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" strokecolor="black [3213]" strokeweight="3pt">
                  <v:stroke joinstyle="miter"/>
                </v:line>
                <v:line id="Conector recto 13" o:spid="_x0000_s1050" style="position:absolute;rotation:180;visibility:visible;mso-wrap-style:square" from="0,0" to="0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" strokecolor="black [3213]" strokeweight="3pt">
                  <v:stroke joinstyle="miter"/>
                </v:lin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82" w:rsidRDefault="00CD7C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1A"/>
    <w:rsid w:val="00016C11"/>
    <w:rsid w:val="000425F6"/>
    <w:rsid w:val="00045996"/>
    <w:rsid w:val="00075279"/>
    <w:rsid w:val="00090715"/>
    <w:rsid w:val="000B769D"/>
    <w:rsid w:val="000C797E"/>
    <w:rsid w:val="000D4B18"/>
    <w:rsid w:val="000E363F"/>
    <w:rsid w:val="000F042E"/>
    <w:rsid w:val="00101CD1"/>
    <w:rsid w:val="001122FB"/>
    <w:rsid w:val="00151AC1"/>
    <w:rsid w:val="00165953"/>
    <w:rsid w:val="00170045"/>
    <w:rsid w:val="0017584F"/>
    <w:rsid w:val="001917E7"/>
    <w:rsid w:val="00194E79"/>
    <w:rsid w:val="001A1FD8"/>
    <w:rsid w:val="00204221"/>
    <w:rsid w:val="0022572E"/>
    <w:rsid w:val="00283665"/>
    <w:rsid w:val="00290BE3"/>
    <w:rsid w:val="00291E11"/>
    <w:rsid w:val="002A115A"/>
    <w:rsid w:val="002B6A93"/>
    <w:rsid w:val="002C38AB"/>
    <w:rsid w:val="002F5ECB"/>
    <w:rsid w:val="003216FB"/>
    <w:rsid w:val="003309C2"/>
    <w:rsid w:val="00363682"/>
    <w:rsid w:val="0037743C"/>
    <w:rsid w:val="00380ECB"/>
    <w:rsid w:val="003874C4"/>
    <w:rsid w:val="003A43A6"/>
    <w:rsid w:val="003B58D8"/>
    <w:rsid w:val="003D1CC0"/>
    <w:rsid w:val="003E1E9B"/>
    <w:rsid w:val="003F02FB"/>
    <w:rsid w:val="00425687"/>
    <w:rsid w:val="004403B3"/>
    <w:rsid w:val="00441CAD"/>
    <w:rsid w:val="004578ED"/>
    <w:rsid w:val="00484FB5"/>
    <w:rsid w:val="004B397B"/>
    <w:rsid w:val="004F74D1"/>
    <w:rsid w:val="00501977"/>
    <w:rsid w:val="0051286B"/>
    <w:rsid w:val="00520496"/>
    <w:rsid w:val="00537323"/>
    <w:rsid w:val="00555FE1"/>
    <w:rsid w:val="00576AB0"/>
    <w:rsid w:val="00585ABA"/>
    <w:rsid w:val="00597731"/>
    <w:rsid w:val="005B52F9"/>
    <w:rsid w:val="005E6338"/>
    <w:rsid w:val="005F496D"/>
    <w:rsid w:val="00632BB1"/>
    <w:rsid w:val="00636FE2"/>
    <w:rsid w:val="006379EA"/>
    <w:rsid w:val="0066376B"/>
    <w:rsid w:val="0069002D"/>
    <w:rsid w:val="006C7A36"/>
    <w:rsid w:val="006E40B4"/>
    <w:rsid w:val="006E5206"/>
    <w:rsid w:val="00704FD6"/>
    <w:rsid w:val="007051E1"/>
    <w:rsid w:val="00712321"/>
    <w:rsid w:val="00717A43"/>
    <w:rsid w:val="007274BB"/>
    <w:rsid w:val="007327A6"/>
    <w:rsid w:val="00751AA2"/>
    <w:rsid w:val="00774730"/>
    <w:rsid w:val="00786835"/>
    <w:rsid w:val="007940EB"/>
    <w:rsid w:val="007A3A9C"/>
    <w:rsid w:val="007B03D6"/>
    <w:rsid w:val="007B2188"/>
    <w:rsid w:val="007C2368"/>
    <w:rsid w:val="007C4F6E"/>
    <w:rsid w:val="007C70E3"/>
    <w:rsid w:val="007D2CA9"/>
    <w:rsid w:val="007E0D48"/>
    <w:rsid w:val="007E7556"/>
    <w:rsid w:val="008067AA"/>
    <w:rsid w:val="00807D40"/>
    <w:rsid w:val="00816B2F"/>
    <w:rsid w:val="0083228A"/>
    <w:rsid w:val="00855DF4"/>
    <w:rsid w:val="00863D34"/>
    <w:rsid w:val="00867643"/>
    <w:rsid w:val="008D2BC9"/>
    <w:rsid w:val="008D2FCA"/>
    <w:rsid w:val="008E6C83"/>
    <w:rsid w:val="008E748D"/>
    <w:rsid w:val="008F700D"/>
    <w:rsid w:val="00921660"/>
    <w:rsid w:val="00922929"/>
    <w:rsid w:val="00923157"/>
    <w:rsid w:val="00925F47"/>
    <w:rsid w:val="009456B3"/>
    <w:rsid w:val="009B1799"/>
    <w:rsid w:val="009C7C6F"/>
    <w:rsid w:val="009E457F"/>
    <w:rsid w:val="009E6159"/>
    <w:rsid w:val="00A01D2E"/>
    <w:rsid w:val="00A2023C"/>
    <w:rsid w:val="00A3298E"/>
    <w:rsid w:val="00A34BEF"/>
    <w:rsid w:val="00A542AC"/>
    <w:rsid w:val="00A87F92"/>
    <w:rsid w:val="00A92C80"/>
    <w:rsid w:val="00B222EE"/>
    <w:rsid w:val="00B405CE"/>
    <w:rsid w:val="00B57C1A"/>
    <w:rsid w:val="00B863B0"/>
    <w:rsid w:val="00BE488B"/>
    <w:rsid w:val="00C7436A"/>
    <w:rsid w:val="00CA1864"/>
    <w:rsid w:val="00CA3845"/>
    <w:rsid w:val="00CD4ED2"/>
    <w:rsid w:val="00CD7C82"/>
    <w:rsid w:val="00CE1E3B"/>
    <w:rsid w:val="00CE5C1F"/>
    <w:rsid w:val="00D00DF3"/>
    <w:rsid w:val="00D22680"/>
    <w:rsid w:val="00D2631E"/>
    <w:rsid w:val="00D327BA"/>
    <w:rsid w:val="00D378BC"/>
    <w:rsid w:val="00D41685"/>
    <w:rsid w:val="00D91EF3"/>
    <w:rsid w:val="00DB182E"/>
    <w:rsid w:val="00DB2A99"/>
    <w:rsid w:val="00DC332A"/>
    <w:rsid w:val="00DD086B"/>
    <w:rsid w:val="00DE186D"/>
    <w:rsid w:val="00DF6EED"/>
    <w:rsid w:val="00E36671"/>
    <w:rsid w:val="00E407E0"/>
    <w:rsid w:val="00E45E44"/>
    <w:rsid w:val="00E75E55"/>
    <w:rsid w:val="00E81F0E"/>
    <w:rsid w:val="00E938FB"/>
    <w:rsid w:val="00EA01D3"/>
    <w:rsid w:val="00EA0B4F"/>
    <w:rsid w:val="00ED7C90"/>
    <w:rsid w:val="00F42D69"/>
    <w:rsid w:val="00F6375C"/>
    <w:rsid w:val="00F74BE3"/>
    <w:rsid w:val="00F91541"/>
    <w:rsid w:val="00F97363"/>
    <w:rsid w:val="00FB1F73"/>
    <w:rsid w:val="00FB2D1E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s-E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8AB"/>
    <w:pPr>
      <w:spacing w:after="0" w:line="360" w:lineRule="auto"/>
      <w:jc w:val="both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Ttulo1">
    <w:name w:val="heading 1"/>
    <w:basedOn w:val="Normal"/>
    <w:next w:val="Normal"/>
    <w:link w:val="Ttulo1Car"/>
    <w:uiPriority w:val="8"/>
    <w:qFormat/>
    <w:rsid w:val="005E6338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60"/>
      <w:szCs w:val="90"/>
      <w:lang w:eastAsia="ja-JP"/>
    </w:rPr>
  </w:style>
  <w:style w:type="paragraph" w:styleId="Ttulo2">
    <w:name w:val="heading 2"/>
    <w:basedOn w:val="Sinespaciado"/>
    <w:next w:val="Normal"/>
    <w:link w:val="Ttulo2Car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Ttulo3">
    <w:name w:val="heading 3"/>
    <w:basedOn w:val="Normal"/>
    <w:next w:val="Normal"/>
    <w:link w:val="Ttulo3C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Ttulo4">
    <w:name w:val="heading 4"/>
    <w:basedOn w:val="Normal"/>
    <w:next w:val="Normal"/>
    <w:link w:val="Ttulo4C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Ttulo5">
    <w:name w:val="heading 5"/>
    <w:basedOn w:val="Normal"/>
    <w:next w:val="Normal"/>
    <w:link w:val="Ttulo5C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Ttulo6">
    <w:name w:val="heading 6"/>
    <w:basedOn w:val="Normal"/>
    <w:next w:val="Normal"/>
    <w:link w:val="Ttulo6C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Ttulo7">
    <w:name w:val="heading 7"/>
    <w:basedOn w:val="Normal"/>
    <w:next w:val="Normal"/>
    <w:link w:val="Ttulo7C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Ttulo8">
    <w:name w:val="heading 8"/>
    <w:basedOn w:val="Normal"/>
    <w:next w:val="Normal"/>
    <w:link w:val="Ttulo8C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obrefondooscuro">
    <w:name w:val="Normal sobre fondo oscuro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</w:rPr>
  </w:style>
  <w:style w:type="paragraph" w:customStyle="1" w:styleId="Ttulodelbloque">
    <w:name w:val="Título del bloque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xtodebloque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tulo">
    <w:name w:val="Title"/>
    <w:basedOn w:val="Normal"/>
    <w:link w:val="TtuloCar"/>
    <w:uiPriority w:val="5"/>
    <w:qFormat/>
    <w:rsid w:val="005E6338"/>
    <w:pPr>
      <w:spacing w:line="216" w:lineRule="auto"/>
      <w:jc w:val="center"/>
    </w:pPr>
    <w:rPr>
      <w:rFonts w:asciiTheme="majorHAnsi" w:hAnsiTheme="majorHAnsi"/>
      <w:b/>
      <w:caps/>
      <w:noProof w:val="0"/>
      <w:color w:val="FFFFFF" w:themeColor="background1"/>
      <w:spacing w:val="40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5"/>
    <w:rsid w:val="005E6338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32"/>
      <w:szCs w:val="32"/>
      <w:lang w:eastAsia="en-US"/>
      <w14:ligatures w14:val="none"/>
    </w:rPr>
  </w:style>
  <w:style w:type="paragraph" w:styleId="Subttulo">
    <w:name w:val="Subtitle"/>
    <w:basedOn w:val="Normal"/>
    <w:link w:val="SubttuloCar"/>
    <w:uiPriority w:val="6"/>
    <w:qFormat/>
    <w:rsid w:val="00090715"/>
    <w:pPr>
      <w:jc w:val="center"/>
    </w:pPr>
    <w:rPr>
      <w:rFonts w:cs="Times New Roman"/>
      <w:noProof w:val="0"/>
      <w:szCs w:val="24"/>
    </w:rPr>
  </w:style>
  <w:style w:type="character" w:customStyle="1" w:styleId="SubttuloCar">
    <w:name w:val="Subtítulo Car"/>
    <w:basedOn w:val="Fuentedeprrafopredeter"/>
    <w:link w:val="Subttulo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Ttulo1Car">
    <w:name w:val="Título 1 Car"/>
    <w:basedOn w:val="Fuentedeprrafopredeter"/>
    <w:link w:val="Ttulo1"/>
    <w:uiPriority w:val="8"/>
    <w:rsid w:val="005E6338"/>
    <w:rPr>
      <w:rFonts w:asciiTheme="majorHAnsi" w:hAnsiTheme="majorHAnsi" w:cs="Arial"/>
      <w:noProof/>
      <w:color w:val="FFFFFF" w:themeColor="background1"/>
      <w:kern w:val="0"/>
      <w:sz w:val="60"/>
      <w:szCs w:val="90"/>
      <w14:ligatures w14:val="none"/>
    </w:rPr>
  </w:style>
  <w:style w:type="character" w:customStyle="1" w:styleId="Ttulo2Car">
    <w:name w:val="Título 2 Car"/>
    <w:basedOn w:val="Fuentedeprrafopredeter"/>
    <w:link w:val="Ttulo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Cita">
    <w:name w:val="Quote"/>
    <w:basedOn w:val="Normal"/>
    <w:link w:val="CitaC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CitaCar">
    <w:name w:val="Cita Car"/>
    <w:basedOn w:val="Fuentedeprrafopredeter"/>
    <w:link w:val="Cita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aconvietas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Informacindecontacto">
    <w:name w:val="Información de contacto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Ttulo3Car">
    <w:name w:val="Título 3 Car"/>
    <w:basedOn w:val="Fuentedeprrafopredeter"/>
    <w:link w:val="Ttulo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aconnmeros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Ttulo4Car">
    <w:name w:val="Título 4 Car"/>
    <w:basedOn w:val="Fuentedeprrafopredeter"/>
    <w:link w:val="Ttulo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Ttulo5Car">
    <w:name w:val="Título 5 Car"/>
    <w:basedOn w:val="Fuentedeprrafopredeter"/>
    <w:link w:val="Ttulo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i/>
      <w:iCs/>
      <w:color w:val="005677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i/>
      <w:iCs/>
      <w:color w:val="005677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fa">
    <w:name w:val="Bibliography"/>
    <w:basedOn w:val="Normal"/>
    <w:next w:val="Normal"/>
    <w:uiPriority w:val="37"/>
    <w:semiHidden/>
    <w:unhideWhenUsed/>
    <w:rsid w:val="00A92C8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92C8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92C80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92C8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92C80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92C80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92C80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92C8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92C80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92C8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92C80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92C80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92C80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92C80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A92C80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92C80"/>
  </w:style>
  <w:style w:type="table" w:styleId="Cuadrculavistosa">
    <w:name w:val="Colorful Grid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92C80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2C80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2C80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2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2C80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A92C80"/>
  </w:style>
  <w:style w:type="character" w:customStyle="1" w:styleId="FechaCar">
    <w:name w:val="Fecha Car"/>
    <w:basedOn w:val="Fuentedeprrafopredeter"/>
    <w:link w:val="Fecha"/>
    <w:uiPriority w:val="99"/>
    <w:semiHidden/>
    <w:rsid w:val="00A92C80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92C80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92C80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92C80"/>
  </w:style>
  <w:style w:type="character" w:styleId="nfasis">
    <w:name w:val="Emphasis"/>
    <w:basedOn w:val="Fuentedeprrafopredeter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Refdenotaalfinal">
    <w:name w:val="endnote reference"/>
    <w:basedOn w:val="Fuentedeprrafopredeter"/>
    <w:uiPriority w:val="99"/>
    <w:semiHidden/>
    <w:unhideWhenUsed/>
    <w:rsid w:val="00A92C8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92C80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92C80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Piedepgina">
    <w:name w:val="footer"/>
    <w:basedOn w:val="Normal"/>
    <w:link w:val="PiedepginaCar"/>
    <w:uiPriority w:val="99"/>
    <w:semiHidden/>
    <w:rsid w:val="001917E7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A92C80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92C80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2C80"/>
    <w:rPr>
      <w:szCs w:val="20"/>
    </w:rPr>
  </w:style>
  <w:style w:type="table" w:styleId="Tabladecuadrcula1clara">
    <w:name w:val="Grid Table 1 Light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cuadrcula3">
    <w:name w:val="Grid Table 3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Ttulo7Car">
    <w:name w:val="Título 7 Car"/>
    <w:basedOn w:val="Fuentedeprrafopredeter"/>
    <w:link w:val="Ttulo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A92C80"/>
  </w:style>
  <w:style w:type="paragraph" w:styleId="DireccinHTML">
    <w:name w:val="HTML Address"/>
    <w:basedOn w:val="Normal"/>
    <w:link w:val="DireccinHTMLCar"/>
    <w:uiPriority w:val="99"/>
    <w:semiHidden/>
    <w:unhideWhenUsed/>
    <w:rsid w:val="00A92C80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92C80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92C80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92C80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92C80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92C80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E75E55"/>
    <w:rPr>
      <w:color w:val="005677" w:themeColor="accent1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A92C80"/>
  </w:style>
  <w:style w:type="paragraph" w:styleId="Lista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lista2">
    <w:name w:val="List Table 2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lista3">
    <w:name w:val="List Table 3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92C80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92C80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92C80"/>
  </w:style>
  <w:style w:type="character" w:styleId="Nmerodepgina">
    <w:name w:val="page number"/>
    <w:basedOn w:val="Fuentedeprrafopredeter"/>
    <w:uiPriority w:val="99"/>
    <w:semiHidden/>
    <w:unhideWhenUsed/>
    <w:rsid w:val="00A92C80"/>
  </w:style>
  <w:style w:type="table" w:styleId="Tablanormal1">
    <w:name w:val="Plain Table 1"/>
    <w:basedOn w:val="Tabla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92C80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92C80"/>
  </w:style>
  <w:style w:type="character" w:customStyle="1" w:styleId="SaludoCar">
    <w:name w:val="Saludo Car"/>
    <w:basedOn w:val="Fuentedeprrafopredeter"/>
    <w:link w:val="Saludo"/>
    <w:uiPriority w:val="99"/>
    <w:semiHidden/>
    <w:rsid w:val="00A92C80"/>
  </w:style>
  <w:style w:type="paragraph" w:styleId="Firma">
    <w:name w:val="Signature"/>
    <w:basedOn w:val="Normal"/>
    <w:link w:val="FirmaCar"/>
    <w:uiPriority w:val="99"/>
    <w:semiHidden/>
    <w:unhideWhenUsed/>
    <w:rsid w:val="00A92C80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92C80"/>
  </w:style>
  <w:style w:type="character" w:styleId="Textoennegrita">
    <w:name w:val="Strong"/>
    <w:basedOn w:val="Fuentedeprrafopredeter"/>
    <w:uiPriority w:val="22"/>
    <w:semiHidden/>
    <w:unhideWhenUsed/>
    <w:rsid w:val="00A92C80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92C80"/>
  </w:style>
  <w:style w:type="table" w:styleId="Tablaprofesional">
    <w:name w:val="Table Professional"/>
    <w:basedOn w:val="Tabla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mero">
    <w:name w:val="Número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Introduccindelapginadeportada">
    <w:name w:val="Introducción de la página de portada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Sigaleyendo">
    <w:name w:val="Siga leyendo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Ttulocreativo">
    <w:name w:val="Título creativo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n">
    <w:name w:val="Volumen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Nombredelainstitucin">
    <w:name w:val="Nombre de la institución"/>
    <w:basedOn w:val="Normal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Textodebienvenida">
    <w:name w:val="Texto de bienvenida"/>
    <w:basedOn w:val="Normalsobrefondooscuro"/>
    <w:qFormat/>
    <w:rsid w:val="00F74BE3"/>
    <w:pPr>
      <w:spacing w:before="5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1.xml"/><Relationship Id="rId27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AL%20JACOB\AppData\Roaming\Microsoft\Plantillas\Bolet&#237;n%20universitario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3DFDBDE8-19E6-44E0-97B6-3F8DC7107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Boletín universitario</Template>
  <TotalTime>0</TotalTime>
  <Pages>4</Pages>
  <Words>708</Words>
  <Characters>4041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2021-04-10T16:53:00Z</dcterms:created>
  <dcterms:modified xsi:type="dcterms:W3CDTF">2021-04-10T16:53:00Z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